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305C2" w14:textId="77777777" w:rsidR="00C61420" w:rsidRDefault="00C61420">
      <w:pPr>
        <w:spacing w:after="160" w:line="259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14:ligatures w14:val="standardContextual"/>
        </w:rPr>
      </w:pPr>
      <w:r>
        <w:br w:type="page"/>
      </w:r>
    </w:p>
    <w:p w14:paraId="773D2E18" w14:textId="77777777" w:rsidR="0098655F" w:rsidRPr="006E6A07" w:rsidRDefault="0098655F" w:rsidP="006E6A07">
      <w:pPr>
        <w:pStyle w:val="Heading2"/>
      </w:pPr>
      <w:r w:rsidRPr="006E6A07">
        <w:lastRenderedPageBreak/>
        <w:t>Introduction</w:t>
      </w:r>
    </w:p>
    <w:p w14:paraId="011E4F60" w14:textId="77777777" w:rsidR="0098655F" w:rsidRPr="0098655F" w:rsidRDefault="0098655F" w:rsidP="0098655F">
      <w:pPr>
        <w:numPr>
          <w:ilvl w:val="0"/>
          <w:numId w:val="8"/>
        </w:numPr>
      </w:pPr>
      <w:r w:rsidRPr="0098655F">
        <w:t xml:space="preserve">Bromley Council has written a </w:t>
      </w:r>
      <w:r w:rsidRPr="0098655F">
        <w:rPr>
          <w:b/>
          <w:bCs/>
        </w:rPr>
        <w:t>pharmaceutical needs assessment (PNA)</w:t>
      </w:r>
      <w:r w:rsidRPr="0098655F">
        <w:t>.</w:t>
      </w:r>
    </w:p>
    <w:p w14:paraId="02D7C4B6" w14:textId="77777777" w:rsidR="0098655F" w:rsidRPr="0098655F" w:rsidRDefault="0098655F" w:rsidP="0098655F">
      <w:pPr>
        <w:numPr>
          <w:ilvl w:val="0"/>
          <w:numId w:val="8"/>
        </w:numPr>
      </w:pPr>
      <w:r w:rsidRPr="0098655F">
        <w:t>This report looks at whether pharmacy services in Bromley meet people’s needs.</w:t>
      </w:r>
    </w:p>
    <w:p w14:paraId="2AA21B63" w14:textId="77777777" w:rsidR="0098655F" w:rsidRPr="0098655F" w:rsidRDefault="0098655F" w:rsidP="0098655F">
      <w:pPr>
        <w:numPr>
          <w:ilvl w:val="0"/>
          <w:numId w:val="8"/>
        </w:numPr>
      </w:pPr>
      <w:r w:rsidRPr="0098655F">
        <w:t xml:space="preserve">Every </w:t>
      </w:r>
      <w:r w:rsidRPr="0098655F">
        <w:rPr>
          <w:b/>
          <w:bCs/>
        </w:rPr>
        <w:t>Health and Wellbeing Board</w:t>
      </w:r>
      <w:r w:rsidRPr="0098655F">
        <w:t xml:space="preserve"> must do a PNA </w:t>
      </w:r>
      <w:r w:rsidRPr="0098655F">
        <w:rPr>
          <w:b/>
          <w:bCs/>
        </w:rPr>
        <w:t>every 3 years</w:t>
      </w:r>
      <w:r w:rsidRPr="0098655F">
        <w:t>.</w:t>
      </w:r>
    </w:p>
    <w:p w14:paraId="5C1E32EE" w14:textId="00CA6821" w:rsidR="0098655F" w:rsidRPr="0098655F" w:rsidRDefault="0098655F" w:rsidP="0098655F">
      <w:pPr>
        <w:numPr>
          <w:ilvl w:val="0"/>
          <w:numId w:val="8"/>
        </w:numPr>
      </w:pPr>
      <w:r w:rsidRPr="0098655F">
        <w:t xml:space="preserve">This PNA covers the period from </w:t>
      </w:r>
      <w:r w:rsidRPr="0098655F">
        <w:rPr>
          <w:b/>
          <w:bCs/>
        </w:rPr>
        <w:t>October 2025 to September 2028</w:t>
      </w:r>
      <w:r w:rsidRPr="0098655F">
        <w:t>.</w:t>
      </w:r>
    </w:p>
    <w:p w14:paraId="0D94C438" w14:textId="77777777" w:rsidR="0098655F" w:rsidRPr="0098655F" w:rsidRDefault="0098655F" w:rsidP="007A7E4F">
      <w:pPr>
        <w:pStyle w:val="Heading3"/>
      </w:pPr>
      <w:r w:rsidRPr="0098655F">
        <w:t xml:space="preserve">Why </w:t>
      </w:r>
      <w:r w:rsidRPr="007C7938">
        <w:t>do</w:t>
      </w:r>
      <w:r w:rsidRPr="0098655F">
        <w:t xml:space="preserve"> we need a PNA?</w:t>
      </w:r>
    </w:p>
    <w:p w14:paraId="1F385BC8" w14:textId="77777777" w:rsidR="0098655F" w:rsidRPr="0098655F" w:rsidRDefault="0098655F" w:rsidP="0098655F">
      <w:r w:rsidRPr="0098655F">
        <w:t>A PNA helps to:</w:t>
      </w:r>
    </w:p>
    <w:p w14:paraId="5025CD6A" w14:textId="77777777" w:rsidR="0098655F" w:rsidRPr="0098655F" w:rsidRDefault="0098655F" w:rsidP="0098655F">
      <w:pPr>
        <w:numPr>
          <w:ilvl w:val="0"/>
          <w:numId w:val="9"/>
        </w:numPr>
      </w:pPr>
      <w:r w:rsidRPr="0098655F">
        <w:t xml:space="preserve">Support </w:t>
      </w:r>
      <w:r w:rsidRPr="0098655F">
        <w:rPr>
          <w:b/>
          <w:bCs/>
        </w:rPr>
        <w:t>NHS England</w:t>
      </w:r>
      <w:r w:rsidRPr="0098655F">
        <w:t xml:space="preserve"> when making decisions about new pharmacies or changes to existing ones.</w:t>
      </w:r>
    </w:p>
    <w:p w14:paraId="021781E5" w14:textId="34C3FD02" w:rsidR="0098655F" w:rsidRPr="0098655F" w:rsidRDefault="0098655F" w:rsidP="0098655F">
      <w:pPr>
        <w:numPr>
          <w:ilvl w:val="0"/>
          <w:numId w:val="9"/>
        </w:numPr>
      </w:pPr>
      <w:r w:rsidRPr="0098655F">
        <w:t xml:space="preserve">Help local organisations decide which </w:t>
      </w:r>
      <w:r w:rsidRPr="0098655F">
        <w:rPr>
          <w:b/>
          <w:bCs/>
        </w:rPr>
        <w:t>pharmacy services</w:t>
      </w:r>
      <w:r w:rsidRPr="0098655F">
        <w:t xml:space="preserve"> are needed in the future.</w:t>
      </w:r>
    </w:p>
    <w:p w14:paraId="5ADEE4BD" w14:textId="77777777" w:rsidR="0098655F" w:rsidRPr="009468C5" w:rsidRDefault="0098655F" w:rsidP="007A7E4F">
      <w:pPr>
        <w:pStyle w:val="Heading3"/>
      </w:pPr>
      <w:r w:rsidRPr="009468C5">
        <w:t>What did we do?</w:t>
      </w:r>
    </w:p>
    <w:p w14:paraId="33FA097E" w14:textId="77777777" w:rsidR="0098655F" w:rsidRPr="0098655F" w:rsidRDefault="0098655F" w:rsidP="0098655F">
      <w:r w:rsidRPr="0098655F">
        <w:t>We looked at:</w:t>
      </w:r>
    </w:p>
    <w:p w14:paraId="1A4B07A9" w14:textId="77777777" w:rsidR="0098655F" w:rsidRPr="0098655F" w:rsidRDefault="0098655F" w:rsidP="0098655F">
      <w:pPr>
        <w:numPr>
          <w:ilvl w:val="0"/>
          <w:numId w:val="10"/>
        </w:numPr>
      </w:pPr>
      <w:r w:rsidRPr="0098655F">
        <w:t xml:space="preserve">The </w:t>
      </w:r>
      <w:r w:rsidRPr="0098655F">
        <w:rPr>
          <w:b/>
          <w:bCs/>
        </w:rPr>
        <w:t>health and wellbeing needs</w:t>
      </w:r>
      <w:r w:rsidRPr="0098655F">
        <w:t xml:space="preserve"> of people in Bromley.</w:t>
      </w:r>
    </w:p>
    <w:p w14:paraId="4B718C8D" w14:textId="77777777" w:rsidR="0098655F" w:rsidRPr="0098655F" w:rsidRDefault="0098655F" w:rsidP="0098655F">
      <w:pPr>
        <w:numPr>
          <w:ilvl w:val="0"/>
          <w:numId w:val="10"/>
        </w:numPr>
      </w:pPr>
      <w:r w:rsidRPr="0098655F">
        <w:t xml:space="preserve">Where </w:t>
      </w:r>
      <w:r w:rsidRPr="0098655F">
        <w:rPr>
          <w:b/>
          <w:bCs/>
        </w:rPr>
        <w:t>pharmacies</w:t>
      </w:r>
      <w:r w:rsidRPr="0098655F">
        <w:t xml:space="preserve"> are and what </w:t>
      </w:r>
      <w:r w:rsidRPr="0098655F">
        <w:rPr>
          <w:b/>
          <w:bCs/>
        </w:rPr>
        <w:t>services</w:t>
      </w:r>
      <w:r w:rsidRPr="0098655F">
        <w:t xml:space="preserve"> they provide.</w:t>
      </w:r>
    </w:p>
    <w:p w14:paraId="5E29D2DD" w14:textId="77777777" w:rsidR="0098655F" w:rsidRPr="0098655F" w:rsidRDefault="0098655F" w:rsidP="0098655F">
      <w:pPr>
        <w:numPr>
          <w:ilvl w:val="0"/>
          <w:numId w:val="10"/>
        </w:numPr>
      </w:pPr>
      <w:r w:rsidRPr="0098655F">
        <w:t xml:space="preserve">What people told us about </w:t>
      </w:r>
      <w:r w:rsidRPr="0098655F">
        <w:rPr>
          <w:b/>
          <w:bCs/>
        </w:rPr>
        <w:t>using pharmacy services</w:t>
      </w:r>
      <w:r w:rsidRPr="0098655F">
        <w:t>.</w:t>
      </w:r>
    </w:p>
    <w:p w14:paraId="4DFE0E8F" w14:textId="16BFEAAF" w:rsidR="0098655F" w:rsidRPr="0098655F" w:rsidRDefault="0098655F" w:rsidP="0098655F">
      <w:pPr>
        <w:numPr>
          <w:ilvl w:val="0"/>
          <w:numId w:val="10"/>
        </w:numPr>
      </w:pPr>
      <w:r w:rsidRPr="0098655F">
        <w:t xml:space="preserve">What pharmacies told us about their </w:t>
      </w:r>
      <w:r w:rsidRPr="0098655F">
        <w:rPr>
          <w:b/>
          <w:bCs/>
        </w:rPr>
        <w:t>capacity</w:t>
      </w:r>
      <w:r w:rsidRPr="0098655F">
        <w:t xml:space="preserve"> to meet future needs.</w:t>
      </w:r>
    </w:p>
    <w:p w14:paraId="2681638F" w14:textId="77777777" w:rsidR="0098655F" w:rsidRPr="0098655F" w:rsidRDefault="0098655F" w:rsidP="006E6A07">
      <w:pPr>
        <w:pStyle w:val="Heading2"/>
      </w:pPr>
      <w:r w:rsidRPr="0098655F">
        <w:t>About Bromley</w:t>
      </w:r>
    </w:p>
    <w:p w14:paraId="4CD53619" w14:textId="77777777" w:rsidR="0098655F" w:rsidRPr="0098655F" w:rsidRDefault="0098655F" w:rsidP="0098655F">
      <w:pPr>
        <w:numPr>
          <w:ilvl w:val="0"/>
          <w:numId w:val="11"/>
        </w:numPr>
      </w:pPr>
      <w:r w:rsidRPr="0098655F">
        <w:t xml:space="preserve">Bromley is the </w:t>
      </w:r>
      <w:r w:rsidRPr="0098655F">
        <w:rPr>
          <w:b/>
          <w:bCs/>
        </w:rPr>
        <w:t>largest London borough by area</w:t>
      </w:r>
      <w:r w:rsidRPr="0098655F">
        <w:t xml:space="preserve"> and has </w:t>
      </w:r>
      <w:r w:rsidRPr="0098655F">
        <w:rPr>
          <w:b/>
          <w:bCs/>
        </w:rPr>
        <w:t>a lot of green space</w:t>
      </w:r>
      <w:r w:rsidRPr="0098655F">
        <w:t>.</w:t>
      </w:r>
    </w:p>
    <w:p w14:paraId="2A892C0F" w14:textId="77777777" w:rsidR="0098655F" w:rsidRPr="0098655F" w:rsidRDefault="0098655F" w:rsidP="0098655F">
      <w:pPr>
        <w:numPr>
          <w:ilvl w:val="0"/>
          <w:numId w:val="11"/>
        </w:numPr>
      </w:pPr>
      <w:r w:rsidRPr="0098655F">
        <w:t xml:space="preserve">Around </w:t>
      </w:r>
      <w:r w:rsidRPr="0098655F">
        <w:rPr>
          <w:b/>
          <w:bCs/>
        </w:rPr>
        <w:t>334,600 people</w:t>
      </w:r>
      <w:r w:rsidRPr="0098655F">
        <w:t xml:space="preserve"> live in Bromley.</w:t>
      </w:r>
    </w:p>
    <w:p w14:paraId="6B6C0028" w14:textId="77777777" w:rsidR="0098655F" w:rsidRPr="0098655F" w:rsidRDefault="0098655F" w:rsidP="0098655F">
      <w:pPr>
        <w:numPr>
          <w:ilvl w:val="0"/>
          <w:numId w:val="11"/>
        </w:numPr>
      </w:pPr>
      <w:r w:rsidRPr="0098655F">
        <w:t xml:space="preserve">Population growth will be </w:t>
      </w:r>
      <w:r w:rsidRPr="0098655F">
        <w:rPr>
          <w:b/>
          <w:bCs/>
        </w:rPr>
        <w:t>very small (0.2%)</w:t>
      </w:r>
      <w:r w:rsidRPr="0098655F">
        <w:t xml:space="preserve"> between now and 2028.</w:t>
      </w:r>
    </w:p>
    <w:p w14:paraId="294EEE07" w14:textId="77777777" w:rsidR="0098655F" w:rsidRPr="0098655F" w:rsidRDefault="0098655F" w:rsidP="0098655F">
      <w:pPr>
        <w:numPr>
          <w:ilvl w:val="0"/>
          <w:numId w:val="11"/>
        </w:numPr>
      </w:pPr>
      <w:r w:rsidRPr="0098655F">
        <w:t xml:space="preserve">Most people are doing well, but there are </w:t>
      </w:r>
      <w:r w:rsidRPr="0098655F">
        <w:rPr>
          <w:b/>
          <w:bCs/>
        </w:rPr>
        <w:t>some areas of deprivation</w:t>
      </w:r>
      <w:r w:rsidRPr="0098655F">
        <w:t>.</w:t>
      </w:r>
    </w:p>
    <w:p w14:paraId="540E40CF" w14:textId="15BBBC13" w:rsidR="0098655F" w:rsidRPr="0098655F" w:rsidRDefault="0098655F" w:rsidP="0098655F"/>
    <w:p w14:paraId="41D91CDE" w14:textId="77777777" w:rsidR="0098655F" w:rsidRPr="0098655F" w:rsidRDefault="0098655F" w:rsidP="007A7E4F">
      <w:pPr>
        <w:pStyle w:val="Heading3"/>
      </w:pPr>
      <w:r w:rsidRPr="0098655F">
        <w:lastRenderedPageBreak/>
        <w:t>About people’s health in Bromley</w:t>
      </w:r>
    </w:p>
    <w:p w14:paraId="4135380E" w14:textId="77777777" w:rsidR="0098655F" w:rsidRPr="0098655F" w:rsidRDefault="0098655F" w:rsidP="0098655F">
      <w:pPr>
        <w:numPr>
          <w:ilvl w:val="0"/>
          <w:numId w:val="12"/>
        </w:numPr>
      </w:pPr>
      <w:r w:rsidRPr="0098655F">
        <w:t xml:space="preserve">People in Bromley tend to </w:t>
      </w:r>
      <w:r w:rsidRPr="0098655F">
        <w:rPr>
          <w:b/>
          <w:bCs/>
        </w:rPr>
        <w:t>live longer and healthier lives</w:t>
      </w:r>
      <w:r w:rsidRPr="0098655F">
        <w:t xml:space="preserve"> than the London or UK average.</w:t>
      </w:r>
    </w:p>
    <w:p w14:paraId="31B44EE6" w14:textId="77777777" w:rsidR="0098655F" w:rsidRPr="0098655F" w:rsidRDefault="0098655F" w:rsidP="0098655F">
      <w:pPr>
        <w:numPr>
          <w:ilvl w:val="0"/>
          <w:numId w:val="12"/>
        </w:numPr>
      </w:pPr>
      <w:r w:rsidRPr="0098655F">
        <w:t>The biggest health problems affecting people in the most deprived areas are:</w:t>
      </w:r>
    </w:p>
    <w:p w14:paraId="6D4390EA" w14:textId="77777777" w:rsidR="0098655F" w:rsidRPr="006C058B" w:rsidRDefault="0098655F" w:rsidP="0098655F">
      <w:pPr>
        <w:numPr>
          <w:ilvl w:val="1"/>
          <w:numId w:val="12"/>
        </w:numPr>
      </w:pPr>
      <w:r w:rsidRPr="006C058B">
        <w:t>COVID-19</w:t>
      </w:r>
    </w:p>
    <w:p w14:paraId="541B4629" w14:textId="77777777" w:rsidR="0098655F" w:rsidRPr="006C058B" w:rsidRDefault="0098655F" w:rsidP="0098655F">
      <w:pPr>
        <w:numPr>
          <w:ilvl w:val="1"/>
          <w:numId w:val="12"/>
        </w:numPr>
      </w:pPr>
      <w:r w:rsidRPr="006C058B">
        <w:t>Heart and circulation problems</w:t>
      </w:r>
    </w:p>
    <w:p w14:paraId="355F7520" w14:textId="77777777" w:rsidR="0098655F" w:rsidRPr="006C058B" w:rsidRDefault="0098655F" w:rsidP="0098655F">
      <w:pPr>
        <w:numPr>
          <w:ilvl w:val="1"/>
          <w:numId w:val="12"/>
        </w:numPr>
      </w:pPr>
      <w:r w:rsidRPr="006C058B">
        <w:t>Cancer</w:t>
      </w:r>
    </w:p>
    <w:p w14:paraId="2A1D2B7C" w14:textId="77777777" w:rsidR="0098655F" w:rsidRPr="0098655F" w:rsidRDefault="0098655F" w:rsidP="0098655F">
      <w:pPr>
        <w:numPr>
          <w:ilvl w:val="0"/>
          <w:numId w:val="12"/>
        </w:numPr>
      </w:pPr>
      <w:r w:rsidRPr="0098655F">
        <w:t>Bromley is doing well in most areas, but could improve in:</w:t>
      </w:r>
    </w:p>
    <w:p w14:paraId="3C1A0C3D" w14:textId="77777777" w:rsidR="0098655F" w:rsidRPr="006C058B" w:rsidRDefault="0098655F" w:rsidP="0098655F">
      <w:pPr>
        <w:numPr>
          <w:ilvl w:val="1"/>
          <w:numId w:val="12"/>
        </w:numPr>
      </w:pPr>
      <w:r w:rsidRPr="006C058B">
        <w:t>Drug treatment access</w:t>
      </w:r>
    </w:p>
    <w:p w14:paraId="4E5451FB" w14:textId="77777777" w:rsidR="0098655F" w:rsidRPr="006C058B" w:rsidRDefault="0098655F" w:rsidP="0098655F">
      <w:pPr>
        <w:numPr>
          <w:ilvl w:val="1"/>
          <w:numId w:val="12"/>
        </w:numPr>
      </w:pPr>
      <w:r w:rsidRPr="006C058B">
        <w:t>HIV treatment coverage</w:t>
      </w:r>
    </w:p>
    <w:p w14:paraId="13D9F183" w14:textId="77777777" w:rsidR="0098655F" w:rsidRPr="006C058B" w:rsidRDefault="0098655F" w:rsidP="0098655F">
      <w:pPr>
        <w:numPr>
          <w:ilvl w:val="1"/>
          <w:numId w:val="12"/>
        </w:numPr>
      </w:pPr>
      <w:r w:rsidRPr="006C058B">
        <w:t>Flu vaccination rates</w:t>
      </w:r>
    </w:p>
    <w:p w14:paraId="113D77E8" w14:textId="77777777" w:rsidR="0098655F" w:rsidRPr="0098655F" w:rsidRDefault="0098655F" w:rsidP="007A7E4F">
      <w:pPr>
        <w:pStyle w:val="Heading3"/>
      </w:pPr>
      <w:r w:rsidRPr="0098655F">
        <w:t>What did people tell us about pharmacy services?</w:t>
      </w:r>
    </w:p>
    <w:p w14:paraId="7E2DC436" w14:textId="77777777" w:rsidR="0098655F" w:rsidRPr="0098655F" w:rsidRDefault="0098655F" w:rsidP="0098655F">
      <w:pPr>
        <w:numPr>
          <w:ilvl w:val="0"/>
          <w:numId w:val="13"/>
        </w:numPr>
      </w:pPr>
      <w:r w:rsidRPr="0098655F">
        <w:rPr>
          <w:b/>
          <w:bCs/>
        </w:rPr>
        <w:t>613 people</w:t>
      </w:r>
      <w:r w:rsidRPr="0098655F">
        <w:t xml:space="preserve"> completed a survey.</w:t>
      </w:r>
    </w:p>
    <w:p w14:paraId="3CCD5004" w14:textId="77777777" w:rsidR="0098655F" w:rsidRPr="0098655F" w:rsidRDefault="0098655F" w:rsidP="0098655F">
      <w:pPr>
        <w:numPr>
          <w:ilvl w:val="0"/>
          <w:numId w:val="13"/>
        </w:numPr>
      </w:pPr>
      <w:r w:rsidRPr="0098655F">
        <w:t>Most people said they go to their pharmacy because:</w:t>
      </w:r>
    </w:p>
    <w:p w14:paraId="2B8381CC" w14:textId="77777777" w:rsidR="0098655F" w:rsidRPr="0098655F" w:rsidRDefault="0098655F" w:rsidP="0098655F">
      <w:pPr>
        <w:numPr>
          <w:ilvl w:val="1"/>
          <w:numId w:val="13"/>
        </w:numPr>
      </w:pPr>
      <w:r w:rsidRPr="0098655F">
        <w:t xml:space="preserve">Their </w:t>
      </w:r>
      <w:r w:rsidRPr="0098655F">
        <w:rPr>
          <w:b/>
          <w:bCs/>
        </w:rPr>
        <w:t>GP sends prescriptions there</w:t>
      </w:r>
    </w:p>
    <w:p w14:paraId="6F172880" w14:textId="77777777" w:rsidR="0098655F" w:rsidRPr="0098655F" w:rsidRDefault="0098655F" w:rsidP="0098655F">
      <w:pPr>
        <w:numPr>
          <w:ilvl w:val="1"/>
          <w:numId w:val="13"/>
        </w:numPr>
      </w:pPr>
      <w:r w:rsidRPr="0098655F">
        <w:t xml:space="preserve">It’s </w:t>
      </w:r>
      <w:r w:rsidRPr="0098655F">
        <w:rPr>
          <w:b/>
          <w:bCs/>
        </w:rPr>
        <w:t>close to home or work</w:t>
      </w:r>
    </w:p>
    <w:p w14:paraId="6679BBF2" w14:textId="77777777" w:rsidR="0098655F" w:rsidRPr="0098655F" w:rsidRDefault="0098655F" w:rsidP="0098655F">
      <w:pPr>
        <w:numPr>
          <w:ilvl w:val="1"/>
          <w:numId w:val="13"/>
        </w:numPr>
      </w:pPr>
      <w:r w:rsidRPr="0098655F">
        <w:t xml:space="preserve">They’re </w:t>
      </w:r>
      <w:r w:rsidRPr="0098655F">
        <w:rPr>
          <w:b/>
          <w:bCs/>
        </w:rPr>
        <w:t>happy with the service</w:t>
      </w:r>
    </w:p>
    <w:p w14:paraId="672C2015" w14:textId="77777777" w:rsidR="0098655F" w:rsidRPr="0098655F" w:rsidRDefault="0098655F" w:rsidP="0098655F">
      <w:pPr>
        <w:numPr>
          <w:ilvl w:val="0"/>
          <w:numId w:val="13"/>
        </w:numPr>
      </w:pPr>
      <w:r w:rsidRPr="0098655F">
        <w:rPr>
          <w:b/>
          <w:bCs/>
        </w:rPr>
        <w:t>94% of people</w:t>
      </w:r>
      <w:r w:rsidRPr="0098655F">
        <w:t xml:space="preserve"> can reach a pharmacy in </w:t>
      </w:r>
      <w:r w:rsidRPr="0098655F">
        <w:rPr>
          <w:b/>
          <w:bCs/>
        </w:rPr>
        <w:t>20 minutes or less</w:t>
      </w:r>
    </w:p>
    <w:p w14:paraId="22D7B86C" w14:textId="77777777" w:rsidR="0098655F" w:rsidRPr="0098655F" w:rsidRDefault="0098655F" w:rsidP="0098655F">
      <w:pPr>
        <w:numPr>
          <w:ilvl w:val="1"/>
          <w:numId w:val="13"/>
        </w:numPr>
      </w:pPr>
      <w:r w:rsidRPr="0098655F">
        <w:t xml:space="preserve">Most people </w:t>
      </w:r>
      <w:r w:rsidRPr="0098655F">
        <w:rPr>
          <w:b/>
          <w:bCs/>
        </w:rPr>
        <w:t>walk</w:t>
      </w:r>
      <w:r w:rsidRPr="0098655F">
        <w:t xml:space="preserve"> to the pharmacy</w:t>
      </w:r>
    </w:p>
    <w:p w14:paraId="48CAC533" w14:textId="77777777" w:rsidR="0098655F" w:rsidRPr="0098655F" w:rsidRDefault="0098655F" w:rsidP="0098655F">
      <w:pPr>
        <w:numPr>
          <w:ilvl w:val="0"/>
          <w:numId w:val="13"/>
        </w:numPr>
      </w:pPr>
      <w:r w:rsidRPr="0098655F">
        <w:t xml:space="preserve">People from different backgrounds used pharmacies in </w:t>
      </w:r>
      <w:r w:rsidRPr="0098655F">
        <w:rPr>
          <w:b/>
          <w:bCs/>
        </w:rPr>
        <w:t>similar ways</w:t>
      </w:r>
    </w:p>
    <w:p w14:paraId="53256C77" w14:textId="77777777" w:rsidR="0098655F" w:rsidRPr="0098655F" w:rsidRDefault="0098655F" w:rsidP="00D17DA1">
      <w:pPr>
        <w:pStyle w:val="Heading2"/>
      </w:pPr>
      <w:r w:rsidRPr="0098655F">
        <w:t>About pharmacies in Bromley</w:t>
      </w:r>
    </w:p>
    <w:p w14:paraId="5DBEED8A" w14:textId="77777777" w:rsidR="0098655F" w:rsidRPr="0098655F" w:rsidRDefault="0098655F" w:rsidP="0098655F">
      <w:pPr>
        <w:numPr>
          <w:ilvl w:val="0"/>
          <w:numId w:val="14"/>
        </w:numPr>
      </w:pPr>
      <w:r w:rsidRPr="0098655F">
        <w:t xml:space="preserve">There are </w:t>
      </w:r>
      <w:r w:rsidRPr="0098655F">
        <w:rPr>
          <w:b/>
          <w:bCs/>
        </w:rPr>
        <w:t>58 community pharmacies</w:t>
      </w:r>
      <w:r w:rsidRPr="0098655F">
        <w:t xml:space="preserve"> in Bromley</w:t>
      </w:r>
    </w:p>
    <w:p w14:paraId="00ABBEF3" w14:textId="77777777" w:rsidR="0098655F" w:rsidRPr="0098655F" w:rsidRDefault="0098655F" w:rsidP="0098655F">
      <w:pPr>
        <w:numPr>
          <w:ilvl w:val="0"/>
          <w:numId w:val="14"/>
        </w:numPr>
      </w:pPr>
      <w:r w:rsidRPr="0098655F">
        <w:t xml:space="preserve">There are another </w:t>
      </w:r>
      <w:r w:rsidRPr="0098655F">
        <w:rPr>
          <w:b/>
          <w:bCs/>
        </w:rPr>
        <w:t>49 pharmacies</w:t>
      </w:r>
      <w:r w:rsidRPr="0098655F">
        <w:t xml:space="preserve"> within a mile of Bromley’s borders</w:t>
      </w:r>
    </w:p>
    <w:p w14:paraId="57C90E66" w14:textId="77777777" w:rsidR="0098655F" w:rsidRPr="0098655F" w:rsidRDefault="0098655F" w:rsidP="0098655F">
      <w:pPr>
        <w:numPr>
          <w:ilvl w:val="0"/>
          <w:numId w:val="14"/>
        </w:numPr>
      </w:pPr>
      <w:r w:rsidRPr="0098655F">
        <w:t>These pharmacies provide:</w:t>
      </w:r>
    </w:p>
    <w:p w14:paraId="573A39A5" w14:textId="77777777" w:rsidR="0098655F" w:rsidRPr="0098655F" w:rsidRDefault="0098655F" w:rsidP="0098655F">
      <w:pPr>
        <w:numPr>
          <w:ilvl w:val="1"/>
          <w:numId w:val="14"/>
        </w:numPr>
      </w:pPr>
      <w:r w:rsidRPr="0098655F">
        <w:rPr>
          <w:b/>
          <w:bCs/>
        </w:rPr>
        <w:t>Essential Services</w:t>
      </w:r>
      <w:r w:rsidRPr="0098655F">
        <w:t xml:space="preserve"> (like dispensing prescriptions)</w:t>
      </w:r>
    </w:p>
    <w:p w14:paraId="6FC24508" w14:textId="77777777" w:rsidR="0098655F" w:rsidRPr="0098655F" w:rsidRDefault="0098655F" w:rsidP="0098655F">
      <w:pPr>
        <w:numPr>
          <w:ilvl w:val="1"/>
          <w:numId w:val="14"/>
        </w:numPr>
      </w:pPr>
      <w:r w:rsidRPr="0098655F">
        <w:rPr>
          <w:b/>
          <w:bCs/>
        </w:rPr>
        <w:t>Other services</w:t>
      </w:r>
      <w:r w:rsidRPr="0098655F">
        <w:t xml:space="preserve"> like health checks, vaccinations, and more</w:t>
      </w:r>
    </w:p>
    <w:p w14:paraId="0ADF38CC" w14:textId="546706CE" w:rsidR="0098655F" w:rsidRPr="0098655F" w:rsidRDefault="0098655F" w:rsidP="007A7E4F">
      <w:pPr>
        <w:pStyle w:val="Heading3"/>
      </w:pPr>
    </w:p>
    <w:p w14:paraId="3092AB60" w14:textId="77777777" w:rsidR="0098655F" w:rsidRPr="007A7E4F" w:rsidRDefault="0098655F" w:rsidP="007A7E4F">
      <w:pPr>
        <w:pStyle w:val="Heading3"/>
      </w:pPr>
      <w:r w:rsidRPr="007A7E4F">
        <w:t>Is there enough pharmacy support?</w:t>
      </w:r>
    </w:p>
    <w:p w14:paraId="05C53D5F" w14:textId="77777777" w:rsidR="0098655F" w:rsidRPr="0098655F" w:rsidRDefault="0098655F" w:rsidP="0098655F">
      <w:pPr>
        <w:numPr>
          <w:ilvl w:val="0"/>
          <w:numId w:val="15"/>
        </w:numPr>
      </w:pPr>
      <w:r w:rsidRPr="0098655F">
        <w:t xml:space="preserve">The </w:t>
      </w:r>
      <w:r w:rsidRPr="0098655F">
        <w:rPr>
          <w:b/>
          <w:bCs/>
        </w:rPr>
        <w:t>Health and Wellbeing Board</w:t>
      </w:r>
      <w:r w:rsidRPr="0098655F">
        <w:t xml:space="preserve"> checked if pharmacies meet people’s needs now and in the future.</w:t>
      </w:r>
    </w:p>
    <w:p w14:paraId="7AD02187" w14:textId="77777777" w:rsidR="0098655F" w:rsidRPr="0098655F" w:rsidRDefault="0098655F" w:rsidP="0098655F">
      <w:pPr>
        <w:numPr>
          <w:ilvl w:val="0"/>
          <w:numId w:val="15"/>
        </w:numPr>
      </w:pPr>
      <w:r w:rsidRPr="0098655F">
        <w:t>They found:</w:t>
      </w:r>
    </w:p>
    <w:p w14:paraId="1DA324D7" w14:textId="77777777" w:rsidR="0098655F" w:rsidRPr="0098655F" w:rsidRDefault="0098655F" w:rsidP="0098655F">
      <w:pPr>
        <w:numPr>
          <w:ilvl w:val="1"/>
          <w:numId w:val="15"/>
        </w:numPr>
      </w:pPr>
      <w:r w:rsidRPr="0098655F">
        <w:rPr>
          <w:b/>
          <w:bCs/>
        </w:rPr>
        <w:t>Pharmacies are well located</w:t>
      </w:r>
    </w:p>
    <w:p w14:paraId="16C91C0F" w14:textId="77777777" w:rsidR="0098655F" w:rsidRPr="0098655F" w:rsidRDefault="0098655F" w:rsidP="0098655F">
      <w:pPr>
        <w:numPr>
          <w:ilvl w:val="1"/>
          <w:numId w:val="15"/>
        </w:numPr>
      </w:pPr>
      <w:r w:rsidRPr="0098655F">
        <w:t xml:space="preserve">There are </w:t>
      </w:r>
      <w:r w:rsidRPr="0098655F">
        <w:rPr>
          <w:b/>
          <w:bCs/>
        </w:rPr>
        <w:t>no gaps</w:t>
      </w:r>
      <w:r w:rsidRPr="0098655F">
        <w:t xml:space="preserve"> in pharmacy services now or expected in future</w:t>
      </w:r>
    </w:p>
    <w:p w14:paraId="3C4617A8" w14:textId="66E2BC55" w:rsidR="0098655F" w:rsidRPr="0098655F" w:rsidRDefault="0098655F" w:rsidP="0098655F"/>
    <w:p w14:paraId="68066850" w14:textId="77777777" w:rsidR="0098655F" w:rsidRPr="0098655F" w:rsidRDefault="0098655F" w:rsidP="006E6A07">
      <w:pPr>
        <w:pStyle w:val="Heading2"/>
      </w:pPr>
      <w:r w:rsidRPr="0098655F">
        <w:t>Conclusion</w:t>
      </w:r>
    </w:p>
    <w:p w14:paraId="58DCAE8F" w14:textId="77777777" w:rsidR="0098655F" w:rsidRPr="0098655F" w:rsidRDefault="0098655F" w:rsidP="0098655F">
      <w:r w:rsidRPr="0098655F">
        <w:t xml:space="preserve">Most people in Bromley have </w:t>
      </w:r>
      <w:r w:rsidRPr="0098655F">
        <w:rPr>
          <w:b/>
          <w:bCs/>
        </w:rPr>
        <w:t>good access to pharmacy services</w:t>
      </w:r>
      <w:r w:rsidRPr="0098655F">
        <w:t xml:space="preserve">. The Health and Wellbeing Board found </w:t>
      </w:r>
      <w:r w:rsidRPr="0098655F">
        <w:rPr>
          <w:b/>
          <w:bCs/>
        </w:rPr>
        <w:t>no current or future gaps</w:t>
      </w:r>
      <w:r w:rsidRPr="0098655F">
        <w:t xml:space="preserve"> in pharmacy provision.</w:t>
      </w:r>
    </w:p>
    <w:p w14:paraId="55B8F075" w14:textId="77777777" w:rsidR="000F267E" w:rsidRDefault="000F267E" w:rsidP="000F267E"/>
    <w:p w14:paraId="335A360D" w14:textId="77777777" w:rsidR="0098655F" w:rsidRPr="000F267E" w:rsidRDefault="0098655F" w:rsidP="000F267E"/>
    <w:sectPr w:rsidR="0098655F" w:rsidRPr="000F267E" w:rsidSect="004122C0">
      <w:headerReference w:type="first" r:id="rId10"/>
      <w:pgSz w:w="11906" w:h="16838"/>
      <w:pgMar w:top="1440" w:right="1440" w:bottom="107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22FB0" w14:textId="77777777" w:rsidR="00116579" w:rsidRDefault="00116579" w:rsidP="000F267E">
      <w:r>
        <w:separator/>
      </w:r>
    </w:p>
  </w:endnote>
  <w:endnote w:type="continuationSeparator" w:id="0">
    <w:p w14:paraId="4F1D91D0" w14:textId="77777777" w:rsidR="00116579" w:rsidRDefault="00116579" w:rsidP="000F2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B6E33" w14:textId="77777777" w:rsidR="00116579" w:rsidRDefault="00116579" w:rsidP="000F267E">
      <w:r>
        <w:separator/>
      </w:r>
    </w:p>
  </w:footnote>
  <w:footnote w:type="continuationSeparator" w:id="0">
    <w:p w14:paraId="02637460" w14:textId="77777777" w:rsidR="00116579" w:rsidRDefault="00116579" w:rsidP="000F2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DE331" w14:textId="15880246" w:rsidR="00C61420" w:rsidRPr="00C61420" w:rsidRDefault="00C61420" w:rsidP="00C61420">
    <w:pPr>
      <w:pStyle w:val="Header"/>
      <w:rPr>
        <w:noProof/>
      </w:rPr>
    </w:pPr>
    <w:r w:rsidRPr="00C61420">
      <w:rPr>
        <w:noProof/>
      </w:rPr>
      <w:drawing>
        <wp:anchor distT="0" distB="0" distL="114300" distR="114300" simplePos="0" relativeHeight="251658240" behindDoc="0" locked="0" layoutInCell="1" allowOverlap="1" wp14:anchorId="5CD13A7E" wp14:editId="0FE9837C">
          <wp:simplePos x="0" y="0"/>
          <wp:positionH relativeFrom="page">
            <wp:align>left</wp:align>
          </wp:positionH>
          <wp:positionV relativeFrom="paragraph">
            <wp:posOffset>-449852</wp:posOffset>
          </wp:positionV>
          <wp:extent cx="7551522" cy="10678886"/>
          <wp:effectExtent l="0" t="0" r="0" b="8255"/>
          <wp:wrapNone/>
          <wp:docPr id="198730860" name="Picture 2" descr="A map of Bromley with green circles. Title: London Borough of Bromley Pharmaceutical Needs Assessment 2025 to 2028. Easy Read draft for consultation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30860" name="Picture 2" descr="A map of Bromley with green circles. Title: London Borough of Bromley Pharmaceutical Needs Assessment 2025 to 2028. Easy Read draft for consultation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779" cy="1068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CBAF21" w14:textId="18324D6E" w:rsidR="0098655F" w:rsidRPr="00C61420" w:rsidRDefault="0098655F" w:rsidP="00C614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3115"/>
    <w:multiLevelType w:val="hybridMultilevel"/>
    <w:tmpl w:val="2A2A0164"/>
    <w:lvl w:ilvl="0" w:tplc="D7987EDC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71E9E"/>
    <w:multiLevelType w:val="multilevel"/>
    <w:tmpl w:val="ACEA0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74535"/>
    <w:multiLevelType w:val="multilevel"/>
    <w:tmpl w:val="7BB6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17873"/>
    <w:multiLevelType w:val="multilevel"/>
    <w:tmpl w:val="435ED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67784"/>
    <w:multiLevelType w:val="multilevel"/>
    <w:tmpl w:val="BDFA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054BE6"/>
    <w:multiLevelType w:val="hybridMultilevel"/>
    <w:tmpl w:val="D7C42A72"/>
    <w:lvl w:ilvl="0" w:tplc="C6BA5DA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C046BE"/>
    <w:multiLevelType w:val="hybridMultilevel"/>
    <w:tmpl w:val="1DE8D5E4"/>
    <w:lvl w:ilvl="0" w:tplc="F500A2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FF2F9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D4CE6"/>
    <w:multiLevelType w:val="multilevel"/>
    <w:tmpl w:val="A5E2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A62486"/>
    <w:multiLevelType w:val="hybridMultilevel"/>
    <w:tmpl w:val="B380E3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482517"/>
    <w:multiLevelType w:val="hybridMultilevel"/>
    <w:tmpl w:val="5D1A2B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35380E"/>
    <w:multiLevelType w:val="multilevel"/>
    <w:tmpl w:val="3A38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F966B3"/>
    <w:multiLevelType w:val="multilevel"/>
    <w:tmpl w:val="534A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457347"/>
    <w:multiLevelType w:val="hybridMultilevel"/>
    <w:tmpl w:val="68D05C60"/>
    <w:lvl w:ilvl="0" w:tplc="D7987EDC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77DE2"/>
    <w:multiLevelType w:val="multilevel"/>
    <w:tmpl w:val="482AE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A3318D"/>
    <w:multiLevelType w:val="hybridMultilevel"/>
    <w:tmpl w:val="AE66EDC4"/>
    <w:lvl w:ilvl="0" w:tplc="FD22864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073989">
    <w:abstractNumId w:val="9"/>
  </w:num>
  <w:num w:numId="2" w16cid:durableId="1005279385">
    <w:abstractNumId w:val="5"/>
  </w:num>
  <w:num w:numId="3" w16cid:durableId="463235618">
    <w:abstractNumId w:val="0"/>
  </w:num>
  <w:num w:numId="4" w16cid:durableId="1443570222">
    <w:abstractNumId w:val="12"/>
  </w:num>
  <w:num w:numId="5" w16cid:durableId="1982340430">
    <w:abstractNumId w:val="6"/>
  </w:num>
  <w:num w:numId="6" w16cid:durableId="1757247806">
    <w:abstractNumId w:val="8"/>
  </w:num>
  <w:num w:numId="7" w16cid:durableId="1472138413">
    <w:abstractNumId w:val="14"/>
  </w:num>
  <w:num w:numId="8" w16cid:durableId="796991271">
    <w:abstractNumId w:val="3"/>
  </w:num>
  <w:num w:numId="9" w16cid:durableId="1277518616">
    <w:abstractNumId w:val="10"/>
  </w:num>
  <w:num w:numId="10" w16cid:durableId="1994024957">
    <w:abstractNumId w:val="13"/>
  </w:num>
  <w:num w:numId="11" w16cid:durableId="16348571">
    <w:abstractNumId w:val="2"/>
  </w:num>
  <w:num w:numId="12" w16cid:durableId="1607077836">
    <w:abstractNumId w:val="1"/>
  </w:num>
  <w:num w:numId="13" w16cid:durableId="1543057055">
    <w:abstractNumId w:val="4"/>
  </w:num>
  <w:num w:numId="14" w16cid:durableId="478039796">
    <w:abstractNumId w:val="11"/>
  </w:num>
  <w:num w:numId="15" w16cid:durableId="11124826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55F"/>
    <w:rsid w:val="000F267E"/>
    <w:rsid w:val="00116579"/>
    <w:rsid w:val="0017136A"/>
    <w:rsid w:val="00352632"/>
    <w:rsid w:val="00370A7D"/>
    <w:rsid w:val="0056163F"/>
    <w:rsid w:val="006653A2"/>
    <w:rsid w:val="006C058B"/>
    <w:rsid w:val="006D20CA"/>
    <w:rsid w:val="006E6A07"/>
    <w:rsid w:val="00745ADB"/>
    <w:rsid w:val="007A7E4F"/>
    <w:rsid w:val="007C7938"/>
    <w:rsid w:val="00875E5F"/>
    <w:rsid w:val="00897387"/>
    <w:rsid w:val="00917C15"/>
    <w:rsid w:val="009468C5"/>
    <w:rsid w:val="0098655F"/>
    <w:rsid w:val="00995239"/>
    <w:rsid w:val="009F72E7"/>
    <w:rsid w:val="00A33213"/>
    <w:rsid w:val="00A37F9D"/>
    <w:rsid w:val="00C201E0"/>
    <w:rsid w:val="00C61420"/>
    <w:rsid w:val="00CC6316"/>
    <w:rsid w:val="00D17DA1"/>
    <w:rsid w:val="00E3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02168"/>
  <w15:chartTrackingRefBased/>
  <w15:docId w15:val="{B34BAC9D-17A6-45F4-85F3-5C57EB60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67E"/>
    <w:pPr>
      <w:spacing w:after="240" w:line="240" w:lineRule="auto"/>
    </w:pPr>
    <w:rPr>
      <w:rFonts w:ascii="Verdana" w:eastAsia="Times New Roman" w:hAnsi="Verdana" w:cs="Times New Roman"/>
      <w:kern w:val="0"/>
      <w:sz w:val="24"/>
      <w:szCs w:val="24"/>
      <w14:ligatures w14:val="none"/>
    </w:rPr>
  </w:style>
  <w:style w:type="paragraph" w:styleId="Heading1">
    <w:name w:val="heading 1"/>
    <w:aliases w:val="Chapter Arial"/>
    <w:basedOn w:val="Normal"/>
    <w:next w:val="Normal"/>
    <w:link w:val="Heading1Char"/>
    <w:uiPriority w:val="9"/>
    <w:qFormat/>
    <w:rsid w:val="000F267E"/>
    <w:pPr>
      <w:keepNext/>
      <w:keepLines/>
      <w:spacing w:before="240" w:line="259" w:lineRule="auto"/>
      <w:outlineLvl w:val="0"/>
    </w:pPr>
    <w:rPr>
      <w:rFonts w:eastAsiaTheme="majorEastAsia" w:cstheme="majorBidi"/>
      <w:b/>
      <w:bCs/>
      <w:color w:val="002060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A07"/>
    <w:pPr>
      <w:keepNext/>
      <w:keepLines/>
      <w:spacing w:before="60" w:after="0" w:line="360" w:lineRule="auto"/>
      <w:jc w:val="both"/>
      <w:outlineLvl w:val="1"/>
    </w:pPr>
    <w:rPr>
      <w:rFonts w:ascii="Arial" w:eastAsiaTheme="majorEastAsia" w:hAnsi="Arial" w:cs="Arial"/>
      <w:b/>
      <w:color w:val="235E1C"/>
      <w:sz w:val="32"/>
      <w:szCs w:val="2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E4F"/>
    <w:pPr>
      <w:keepNext/>
      <w:keepLines/>
      <w:spacing w:before="40"/>
      <w:outlineLvl w:val="2"/>
    </w:pPr>
    <w:rPr>
      <w:rFonts w:eastAsiaTheme="majorEastAsia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3213"/>
    <w:pPr>
      <w:keepNext/>
      <w:keepLines/>
      <w:spacing w:before="40"/>
      <w:outlineLvl w:val="3"/>
    </w:pPr>
    <w:rPr>
      <w:rFonts w:eastAsiaTheme="majorEastAsia" w:cstheme="majorBidi"/>
      <w:i/>
      <w:iCs/>
      <w:color w:val="1E5E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Arial Char"/>
    <w:basedOn w:val="DefaultParagraphFont"/>
    <w:link w:val="Heading1"/>
    <w:uiPriority w:val="9"/>
    <w:rsid w:val="000F267E"/>
    <w:rPr>
      <w:rFonts w:ascii="Verdana" w:eastAsiaTheme="majorEastAsia" w:hAnsi="Verdana" w:cstheme="majorBidi"/>
      <w:b/>
      <w:bCs/>
      <w:color w:val="002060"/>
      <w:sz w:val="32"/>
      <w:szCs w:val="32"/>
    </w:rPr>
  </w:style>
  <w:style w:type="paragraph" w:styleId="ListParagraph">
    <w:name w:val="List Paragraph"/>
    <w:aliases w:val="Bullet,F5 List Paragraph,List Paragraph1,List Paragraph11,NumberedList,Colorful List - Accent 11,Dot pt,Bullets 1,No Spacing1,List Paragraph Char Char Char,Indicator Text,Numbered Para 1,Bullet Points,MAIN CONTENT,List Paragraph12"/>
    <w:basedOn w:val="Normal"/>
    <w:link w:val="ListParagraphChar"/>
    <w:uiPriority w:val="34"/>
    <w:qFormat/>
    <w:rsid w:val="000F267E"/>
    <w:pPr>
      <w:numPr>
        <w:numId w:val="7"/>
      </w:numPr>
      <w:spacing w:after="200" w:line="276" w:lineRule="auto"/>
      <w:contextualSpacing/>
    </w:pPr>
    <w:rPr>
      <w:sz w:val="22"/>
      <w:szCs w:val="22"/>
    </w:rPr>
  </w:style>
  <w:style w:type="character" w:customStyle="1" w:styleId="ListParagraphChar">
    <w:name w:val="List Paragraph Char"/>
    <w:aliases w:val="Bullet Char,F5 List Paragraph Char,List Paragraph1 Char,List Paragraph11 Char,NumberedList Char,Colorful List - Accent 11 Char,Dot pt Char,Bullets 1 Char,No Spacing1 Char,List Paragraph Char Char Char Char,Indicator Text Char"/>
    <w:basedOn w:val="DefaultParagraphFont"/>
    <w:link w:val="ListParagraph"/>
    <w:uiPriority w:val="34"/>
    <w:qFormat/>
    <w:rsid w:val="000F267E"/>
    <w:rPr>
      <w:rFonts w:ascii="Verdana" w:eastAsia="Times New Roman" w:hAnsi="Verdana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9F7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F72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F72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F72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2E7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E6A07"/>
    <w:rPr>
      <w:rFonts w:ascii="Arial" w:eastAsiaTheme="majorEastAsia" w:hAnsi="Arial" w:cs="Arial"/>
      <w:b/>
      <w:color w:val="235E1C"/>
      <w:kern w:val="0"/>
      <w:sz w:val="32"/>
      <w:szCs w:val="28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F72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2E7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A3321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A7E4F"/>
    <w:rPr>
      <w:rFonts w:ascii="Verdana" w:eastAsiaTheme="majorEastAsia" w:hAnsi="Verdana" w:cstheme="majorBidi"/>
      <w:b/>
      <w:bCs/>
      <w:kern w:val="0"/>
      <w:sz w:val="26"/>
      <w:szCs w:val="26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33213"/>
    <w:rPr>
      <w:rFonts w:ascii="Verdana" w:eastAsiaTheme="majorEastAsia" w:hAnsi="Verdana" w:cstheme="majorBidi"/>
      <w:i/>
      <w:iCs/>
      <w:color w:val="1E5E9F" w:themeColor="accent1" w:themeShade="BF"/>
      <w:kern w:val="0"/>
      <w:sz w:val="24"/>
      <w:szCs w:val="24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8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65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655F"/>
    <w:rPr>
      <w:rFonts w:ascii="Verdana" w:eastAsia="Times New Roman" w:hAnsi="Verdana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55F"/>
    <w:rPr>
      <w:rFonts w:ascii="Verdana" w:eastAsia="Times New Roman" w:hAnsi="Verdana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\Healthy%20Dialogues\Healthy%20Dialogues%20-%20Documents\04%20Resources\Templates\Quick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Healthy Dialogues colours">
      <a:dk1>
        <a:srgbClr val="000000"/>
      </a:dk1>
      <a:lt1>
        <a:sysClr val="window" lastClr="FFFFFF"/>
      </a:lt1>
      <a:dk2>
        <a:srgbClr val="1C353C"/>
      </a:dk2>
      <a:lt2>
        <a:srgbClr val="E7E6E6"/>
      </a:lt2>
      <a:accent1>
        <a:srgbClr val="297FD5"/>
      </a:accent1>
      <a:accent2>
        <a:srgbClr val="39AF0B"/>
      </a:accent2>
      <a:accent3>
        <a:srgbClr val="29A2F2"/>
      </a:accent3>
      <a:accent4>
        <a:srgbClr val="F5B700"/>
      </a:accent4>
      <a:accent5>
        <a:srgbClr val="F03A47"/>
      </a:accent5>
      <a:accent6>
        <a:srgbClr val="7F8FA9"/>
      </a:accent6>
      <a:hlink>
        <a:srgbClr val="78A4A5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fc7384-04e1-4622-9e74-e084fa8e49bb" xsi:nil="true"/>
    <lcf76f155ced4ddcb4097134ff3c332f xmlns="b614c548-7758-4d4d-b8b0-fff867f4964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F3B98A09F8E41A06BF9BCB4E2B688" ma:contentTypeVersion="19" ma:contentTypeDescription="Create a new document." ma:contentTypeScope="" ma:versionID="bca996cd141b005b115fa40163a30ec9">
  <xsd:schema xmlns:xsd="http://www.w3.org/2001/XMLSchema" xmlns:xs="http://www.w3.org/2001/XMLSchema" xmlns:p="http://schemas.microsoft.com/office/2006/metadata/properties" xmlns:ns2="b614c548-7758-4d4d-b8b0-fff867f4964f" xmlns:ns3="1ffc7384-04e1-4622-9e74-e084fa8e49bb" targetNamespace="http://schemas.microsoft.com/office/2006/metadata/properties" ma:root="true" ma:fieldsID="aa126ab86166c7b16d0a553bfb7c73bb" ns2:_="" ns3:_="">
    <xsd:import namespace="b614c548-7758-4d4d-b8b0-fff867f4964f"/>
    <xsd:import namespace="1ffc7384-04e1-4622-9e74-e084fa8e4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c548-7758-4d4d-b8b0-fff867f49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10a829b-4dd6-4519-bbe5-99f808dbe3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c7384-04e1-4622-9e74-e084fa8e4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73b745b-bcb2-4868-80d4-822a18869f58}" ma:internalName="TaxCatchAll" ma:showField="CatchAllData" ma:web="1ffc7384-04e1-4622-9e74-e084fa8e49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321DDA-BB09-4D43-8DD8-CBDF118392C8}">
  <ds:schemaRefs>
    <ds:schemaRef ds:uri="http://schemas.microsoft.com/office/2006/metadata/properties"/>
    <ds:schemaRef ds:uri="http://schemas.microsoft.com/office/infopath/2007/PartnerControls"/>
    <ds:schemaRef ds:uri="1ffc7384-04e1-4622-9e74-e084fa8e49bb"/>
    <ds:schemaRef ds:uri="b614c548-7758-4d4d-b8b0-fff867f4964f"/>
  </ds:schemaRefs>
</ds:datastoreItem>
</file>

<file path=customXml/itemProps2.xml><?xml version="1.0" encoding="utf-8"?>
<ds:datastoreItem xmlns:ds="http://schemas.openxmlformats.org/officeDocument/2006/customXml" ds:itemID="{945EDA86-19F5-4CD9-9B08-0C672E8B49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14c548-7758-4d4d-b8b0-fff867f4964f"/>
    <ds:schemaRef ds:uri="1ffc7384-04e1-4622-9e74-e084fa8e4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5BF9E4-5F86-4E9C-BFF3-6BBD18FBE3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Quick document template</Template>
  <TotalTime>0</TotalTime>
  <Pages>4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mulimba</dc:creator>
  <cp:keywords/>
  <dc:description/>
  <cp:lastModifiedBy>Ashlee Mulimba</cp:lastModifiedBy>
  <cp:revision>13</cp:revision>
  <dcterms:created xsi:type="dcterms:W3CDTF">2025-04-24T08:20:00Z</dcterms:created>
  <dcterms:modified xsi:type="dcterms:W3CDTF">2025-05-27T10:55:00Z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0x010100747F3B98A09F8E41A06BF9BCB4E2B688</vt:lpwstr>
  </property>
  <property fmtid="{D5CDD505-2E9C-101B-9397-08002B2CF9AE}" pid="3" name="MediaServiceImageTags">
    <vt:lpwstr/>
  </property>
</Properties>
</file>